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F15" w:rsidRPr="00446F15" w:rsidRDefault="00446F15" w:rsidP="00446F15">
      <w:pPr>
        <w:spacing w:after="0" w:line="240" w:lineRule="auto"/>
        <w:jc w:val="right"/>
        <w:rPr>
          <w:rFonts w:ascii="Calibri" w:eastAsia="Calibri" w:hAnsi="Calibri" w:cs="Calibri"/>
          <w:sz w:val="16"/>
          <w:szCs w:val="16"/>
        </w:rPr>
      </w:pPr>
      <w:r w:rsidRPr="00446F15">
        <w:rPr>
          <w:rFonts w:ascii="Calibri" w:eastAsia="Calibri" w:hAnsi="Calibri" w:cs="Calibri"/>
          <w:sz w:val="16"/>
          <w:szCs w:val="16"/>
        </w:rPr>
        <w:t>Załącznik nr 3</w:t>
      </w:r>
    </w:p>
    <w:p w:rsid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:rsidR="00446F15" w:rsidRP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Cs/>
          <w:smallCap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Cs/>
          <w:smallCaps/>
          <w:sz w:val="20"/>
          <w:szCs w:val="20"/>
        </w:rPr>
        <w:t>KLAUZULA INFORMACYJNA</w:t>
      </w:r>
    </w:p>
    <w:p w:rsidR="00446F15" w:rsidRP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:rsidR="00592039" w:rsidRPr="00592039" w:rsidRDefault="00446F15" w:rsidP="00592039">
      <w:pPr>
        <w:spacing w:before="120" w:after="120" w:line="240" w:lineRule="atLeast"/>
        <w:jc w:val="both"/>
        <w:rPr>
          <w:rFonts w:ascii="Calibri Light" w:eastAsia="Times New Roman" w:hAnsi="Calibri Light" w:cs="Calibri Light"/>
          <w:b/>
          <w:sz w:val="20"/>
          <w:szCs w:val="20"/>
        </w:rPr>
      </w:pPr>
      <w:bookmarkStart w:id="0" w:name="_Hlk500773217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dla uczestnika postępowania prowadzonego w trybie zapytania cenowego na </w:t>
      </w:r>
      <w:r w:rsidR="00592039" w:rsidRPr="00592039">
        <w:rPr>
          <w:rFonts w:ascii="Calibri Light" w:eastAsia="Times New Roman" w:hAnsi="Calibri Light" w:cs="Calibri Light"/>
          <w:b/>
          <w:sz w:val="20"/>
          <w:szCs w:val="20"/>
        </w:rPr>
        <w:t xml:space="preserve">nabór nauczycieli wychowania przedszkolnego do polsko-niemieckiej grupy eksperckiej na współudział w stworzeniu polsko-niemieckiego pakietu materiałów dydaktycznych dla przedszkoli we współpracy z innymi członkami wyłonionego zespołu autorskiego w projekcie „Groß </w:t>
      </w:r>
      <w:proofErr w:type="spellStart"/>
      <w:r w:rsidR="00592039" w:rsidRPr="00592039">
        <w:rPr>
          <w:rFonts w:ascii="Calibri Light" w:eastAsia="Times New Roman" w:hAnsi="Calibri Light" w:cs="Calibri Light"/>
          <w:b/>
          <w:sz w:val="20"/>
          <w:szCs w:val="20"/>
        </w:rPr>
        <w:t>und</w:t>
      </w:r>
      <w:proofErr w:type="spellEnd"/>
      <w:r w:rsidR="00592039" w:rsidRPr="00592039">
        <w:rPr>
          <w:rFonts w:ascii="Calibri Light" w:eastAsia="Times New Roman" w:hAnsi="Calibri Light" w:cs="Calibri Light"/>
          <w:b/>
          <w:sz w:val="20"/>
          <w:szCs w:val="20"/>
        </w:rPr>
        <w:t xml:space="preserve"> Klein </w:t>
      </w:r>
      <w:proofErr w:type="spellStart"/>
      <w:r w:rsidR="00592039" w:rsidRPr="00592039">
        <w:rPr>
          <w:rFonts w:ascii="Calibri Light" w:eastAsia="Times New Roman" w:hAnsi="Calibri Light" w:cs="Calibri Light"/>
          <w:b/>
          <w:sz w:val="20"/>
          <w:szCs w:val="20"/>
        </w:rPr>
        <w:t>gemeinsam</w:t>
      </w:r>
      <w:proofErr w:type="spellEnd"/>
      <w:r w:rsidR="00592039" w:rsidRPr="00592039">
        <w:rPr>
          <w:rFonts w:ascii="Calibri Light" w:eastAsia="Times New Roman" w:hAnsi="Calibri Light" w:cs="Calibri Light"/>
          <w:b/>
          <w:sz w:val="20"/>
          <w:szCs w:val="20"/>
        </w:rPr>
        <w:t xml:space="preserve"> – Duzi i Mali razem. Transgraniczna współpraca dla wspierania edukacji przedszkolnej w zakresie kultury i języka sąsiada”. </w:t>
      </w:r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Times New Roman" w:hAnsi="Calibri Light" w:cs="Calibri Light"/>
          <w:b/>
          <w:sz w:val="20"/>
          <w:szCs w:val="20"/>
        </w:rPr>
      </w:pPr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informuje Panią/Pana o przetwarzaniu danych osobowych stanowiących Pani/Pana własność zgodnie z art. 13 ust. 1-2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danych, zwane dalej „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RODO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”): </w:t>
      </w:r>
      <w:bookmarkEnd w:id="0"/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bookmarkStart w:id="1" w:name="_Hlk498000204"/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 danych osobowych.</w:t>
      </w:r>
      <w:bookmarkEnd w:id="1"/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jest Administratorem Pani/Pana danych osobowych (zwanym dalej „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Administratorem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”). </w:t>
      </w: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Inspektor Ochrony Danych.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wyznaczył Inspektora Ochrony Danych z którym może się Pani/Pan skontaktować w sprawach ochrony swoich danych osobowych</w:t>
      </w:r>
      <w:bookmarkStart w:id="2" w:name="_Hlk511946120"/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 pod adresem e -mail: </w:t>
      </w:r>
      <w:bookmarkStart w:id="3" w:name="_GoBack"/>
      <w:bookmarkEnd w:id="2"/>
      <w:bookmarkEnd w:id="3"/>
      <w:r w:rsidRPr="00446F15">
        <w:rPr>
          <w:rFonts w:ascii="Calibri Light" w:eastAsia="Calibri" w:hAnsi="Calibri Light" w:cs="Calibri Light"/>
          <w:i/>
          <w:iCs/>
          <w:color w:val="0563C1"/>
          <w:sz w:val="20"/>
          <w:szCs w:val="20"/>
          <w:u w:val="single"/>
        </w:rPr>
        <w:t>iod@dodn.dolnyslask.pl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, </w:t>
      </w: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Cele i podstawy przetwarzania.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będzie przetwarzać Pani/Pana dane: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592039">
      <w:pPr>
        <w:numPr>
          <w:ilvl w:val="0"/>
          <w:numId w:val="6"/>
        </w:numPr>
        <w:spacing w:before="120" w:after="120" w:line="240" w:lineRule="atLeast"/>
        <w:ind w:left="426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Times New Roman" w:hAnsi="Calibri Light" w:cs="Calibri Light"/>
          <w:bCs/>
          <w:i/>
          <w:sz w:val="20"/>
          <w:szCs w:val="20"/>
        </w:rPr>
        <w:t xml:space="preserve">w celu przeprowadzenia postępowania o udzielenie zamówienia publicznego, w celu oceny złożonej oferty na wykonanie zamówienia publicznego, w celu podjęcia stosownych działań przed zawarciem umowy oraz w celu wykonania zawartej umowy 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(podstawa art. 6 ust. 1 lit. b i c RODO);</w:t>
      </w:r>
      <w:r w:rsidRPr="00446F15">
        <w:rPr>
          <w:rFonts w:ascii="Calibri Light" w:eastAsia="Times New Roman" w:hAnsi="Calibri Light" w:cs="Calibri Light"/>
          <w:b/>
          <w:bCs/>
          <w:i/>
          <w:sz w:val="20"/>
          <w:szCs w:val="20"/>
        </w:rPr>
        <w:t xml:space="preserve"> </w:t>
      </w:r>
    </w:p>
    <w:p w:rsidR="00446F15" w:rsidRPr="00446F15" w:rsidRDefault="00446F15" w:rsidP="00592039">
      <w:pPr>
        <w:spacing w:before="120" w:after="120" w:line="240" w:lineRule="atLeast"/>
        <w:ind w:left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592039">
      <w:pPr>
        <w:numPr>
          <w:ilvl w:val="0"/>
          <w:numId w:val="6"/>
        </w:numPr>
        <w:spacing w:before="120" w:after="120" w:line="240" w:lineRule="atLeast"/>
        <w:ind w:left="426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 celach archiwalnych (dowodowych) będących realizacją prawnie uzasadnionego interesu zabezpieczenia informacji przez Administratora na wypadek prawnej potrzeby wykazania faktów (podstawa art. 6 ust. 1 lit. f RODO);</w:t>
      </w:r>
    </w:p>
    <w:p w:rsidR="00446F15" w:rsidRPr="00446F15" w:rsidRDefault="00446F15" w:rsidP="00592039">
      <w:pPr>
        <w:spacing w:after="0" w:line="240" w:lineRule="auto"/>
        <w:ind w:left="426"/>
        <w:contextualSpacing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592039">
      <w:pPr>
        <w:numPr>
          <w:ilvl w:val="0"/>
          <w:numId w:val="6"/>
        </w:numPr>
        <w:spacing w:before="120" w:after="120" w:line="240" w:lineRule="atLeast"/>
        <w:ind w:left="426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 celu ewentualnego ustalenia, dochodzenia lub obrony przed roszczeniami będących realizacją prawnie uzasadnionego interesu Administratora (podstawa z art. 6 ust. 1 lit. f RODO);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Prawo do sprzeciwu.</w:t>
      </w:r>
    </w:p>
    <w:p w:rsidR="00446F15" w:rsidRPr="00446F15" w:rsidRDefault="00446F15" w:rsidP="00592039">
      <w:pPr>
        <w:numPr>
          <w:ilvl w:val="0"/>
          <w:numId w:val="6"/>
        </w:numPr>
        <w:spacing w:before="120" w:after="120" w:line="240" w:lineRule="atLeast"/>
        <w:ind w:left="426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 zakresie, w jakim podstawą przetwarzania Pani/Pana danych osobowych jest przesłanka prawnie uzasadnionego interesu administratora, przysługuje Pani/Panu prawo wniesienia sprzeciwu wobec przetwarzania Pani/Pana danych osobowych.</w:t>
      </w:r>
      <w:r w:rsidRPr="00592039">
        <w:rPr>
          <w:rFonts w:ascii="Calibri Light" w:eastAsia="Calibri" w:hAnsi="Calibri Light" w:cs="Calibri Light"/>
          <w:i/>
          <w:iCs/>
          <w:sz w:val="20"/>
          <w:szCs w:val="20"/>
        </w:rPr>
        <w:t xml:space="preserve"> 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przestanie przetwarzać Pani/Pana dane w tych celach, chyba że Administrator będzie w stanie wykazać, że w stosunku do Pani/Pana danych istnieją dla Administratora ważne prawnie uzasadnione podstawy, które są nadrzędne wobec Pani/Pana interesów, praw i wolności lub Pani/Pana dane będą niezbędne Administratorowi do ewentualnego ustalenia, dochodzenia lub obrony roszczeń.</w:t>
      </w:r>
    </w:p>
    <w:p w:rsidR="00446F15" w:rsidRPr="00446F15" w:rsidRDefault="00446F15" w:rsidP="00592039">
      <w:pPr>
        <w:numPr>
          <w:ilvl w:val="0"/>
          <w:numId w:val="6"/>
        </w:numPr>
        <w:spacing w:before="120" w:after="120" w:line="240" w:lineRule="atLeast"/>
        <w:ind w:left="426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Aby wykonać prawo do sprzeciwu, należy skontaktować się z Inspektorem Ochrony Danych Osobowych i złożyć pisemny wniosek. </w:t>
      </w:r>
    </w:p>
    <w:p w:rsidR="00446F15" w:rsidRDefault="00446F15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592039" w:rsidRDefault="00592039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592039" w:rsidRPr="00446F15" w:rsidRDefault="00592039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  <w:lang w:eastAsia="ar-SA"/>
        </w:rPr>
        <w:lastRenderedPageBreak/>
        <w:t>Kategorie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 przetwarzanych danych.</w:t>
      </w:r>
    </w:p>
    <w:p w:rsidR="00446F15" w:rsidRPr="00446F15" w:rsidRDefault="00446F15" w:rsidP="00446F15">
      <w:pPr>
        <w:autoSpaceDN w:val="0"/>
        <w:spacing w:after="120" w:line="240" w:lineRule="auto"/>
        <w:jc w:val="both"/>
        <w:textAlignment w:val="baseline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przetwarza Pani/Pana dane osobowe w zakresie niezbędnym do</w:t>
      </w:r>
      <w:r w:rsidRPr="00446F15">
        <w:rPr>
          <w:rFonts w:ascii="Calibri Light" w:eastAsia="Times New Roman" w:hAnsi="Calibri Light" w:cs="Calibri Light"/>
          <w:b/>
          <w:i/>
          <w:sz w:val="20"/>
          <w:szCs w:val="20"/>
        </w:rPr>
        <w:t xml:space="preserve"> </w:t>
      </w:r>
      <w:r w:rsidRPr="00446F15">
        <w:rPr>
          <w:rFonts w:ascii="Calibri Light" w:eastAsia="Times New Roman" w:hAnsi="Calibri Light" w:cs="Calibri Light"/>
          <w:sz w:val="20"/>
          <w:szCs w:val="20"/>
        </w:rPr>
        <w:t>przeprowadzenia postępowania o udzielenie zamówienia publicznego w oparciu o przepisy ustawy z dnia 29 stycznia 2004 r. – Prawo zamówień publicznych (</w:t>
      </w:r>
      <w:proofErr w:type="spellStart"/>
      <w:r w:rsidRPr="00446F15">
        <w:rPr>
          <w:rFonts w:ascii="Calibri Light" w:eastAsia="Times New Roman" w:hAnsi="Calibri Light" w:cs="Calibri Light"/>
          <w:sz w:val="20"/>
          <w:szCs w:val="20"/>
        </w:rPr>
        <w:t>t.j</w:t>
      </w:r>
      <w:proofErr w:type="spellEnd"/>
      <w:r w:rsidRPr="00446F15">
        <w:rPr>
          <w:rFonts w:ascii="Calibri Light" w:eastAsia="Times New Roman" w:hAnsi="Calibri Light" w:cs="Calibri Light"/>
          <w:sz w:val="20"/>
          <w:szCs w:val="20"/>
        </w:rPr>
        <w:t xml:space="preserve">. Dz. U. z 2019 r., poz. </w:t>
      </w:r>
      <w:r w:rsidR="00592039">
        <w:rPr>
          <w:rFonts w:ascii="Calibri Light" w:eastAsia="Times New Roman" w:hAnsi="Calibri Light" w:cs="Calibri Light"/>
          <w:sz w:val="20"/>
          <w:szCs w:val="20"/>
        </w:rPr>
        <w:t>2019</w:t>
      </w:r>
      <w:r w:rsidRPr="00446F15">
        <w:rPr>
          <w:rFonts w:ascii="Calibri Light" w:eastAsia="Times New Roman" w:hAnsi="Calibri Light" w:cs="Calibri Light"/>
          <w:sz w:val="20"/>
          <w:szCs w:val="20"/>
        </w:rPr>
        <w:t xml:space="preserve"> z późniejszymi zmianami), bądź w związku z realizacją zawartej umowy</w:t>
      </w:r>
      <w:r w:rsidRPr="00446F15">
        <w:rPr>
          <w:rFonts w:ascii="Calibri Light" w:eastAsia="Calibri" w:hAnsi="Calibri Light" w:cs="Calibri Light"/>
          <w:iCs/>
          <w:sz w:val="20"/>
          <w:szCs w:val="20"/>
        </w:rPr>
        <w:t>.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 </w:t>
      </w:r>
    </w:p>
    <w:p w:rsidR="00446F15" w:rsidRPr="00446F15" w:rsidRDefault="00446F15" w:rsidP="00446F15">
      <w:pPr>
        <w:spacing w:after="0" w:line="240" w:lineRule="auto"/>
        <w:contextualSpacing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Okres przechowywania danych.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Pani/Pana dane osobowe będą przetwarzane przez Administratora: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dla celów przeprowadzenia postępowania o udzielenie zamówienia publicznego przez okres prowadzenia postępowania,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dla celów i przez okres wykonywania zawartej umowy, </w:t>
      </w:r>
      <w:r w:rsidRPr="00446F15">
        <w:rPr>
          <w:rFonts w:ascii="Calibri Light" w:eastAsia="Calibri" w:hAnsi="Calibri Light" w:cs="Calibri Light"/>
          <w:bCs/>
          <w:sz w:val="20"/>
          <w:szCs w:val="20"/>
        </w:rPr>
        <w:t xml:space="preserve">oraz do momentu przedawnienia potencjalnych roszczeń wynikających z umowy lub innego tytułu, 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dla obowiązku spełnienia przepisów o archiwizacji, przez okres nie dłuży niż 5 lat, od dnia zakończenia postępowania.</w:t>
      </w:r>
    </w:p>
    <w:p w:rsidR="00446F15" w:rsidRPr="00446F15" w:rsidRDefault="00446F15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Odbiorcy danych.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Pani/Pana dane osobowe mogą zostać ujawnione na podstawie przepisów prawa.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Prawa osób, których dane dotyczą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Zgodnie z RODO, przysługuje Pani/Panu: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dostępu do swoich danych oraz otrzymania ich kopii;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sprostowania (poprawiania) swoich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usunięcia danych, ograniczenia przetwarzania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wniesienia sprzeciwu wobec przetwarzania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przenoszenia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wniesienia skargi do organu nadzorczego.</w:t>
      </w:r>
    </w:p>
    <w:p w:rsidR="00446F15" w:rsidRPr="00446F15" w:rsidRDefault="00446F15" w:rsidP="00446F15">
      <w:pPr>
        <w:spacing w:after="0" w:line="240" w:lineRule="auto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Zautomatyzowane podejmowanie decyzji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nie dokonuje profilowania w sposób zautomatyzowany.</w:t>
      </w:r>
    </w:p>
    <w:p w:rsidR="00446F15" w:rsidRPr="00446F15" w:rsidRDefault="00446F15" w:rsidP="00446F15">
      <w:pPr>
        <w:spacing w:after="0" w:line="240" w:lineRule="auto"/>
        <w:rPr>
          <w:rFonts w:ascii="Calibri Light" w:eastAsia="Calibri" w:hAnsi="Calibri Light" w:cs="Calibri Light"/>
          <w:sz w:val="20"/>
          <w:szCs w:val="20"/>
        </w:rPr>
      </w:pPr>
    </w:p>
    <w:p w:rsidR="00446F15" w:rsidRPr="00446F15" w:rsidRDefault="00446F15" w:rsidP="00446F1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446F15" w:rsidRPr="00446F15" w:rsidRDefault="00446F15" w:rsidP="00446F15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 w:rsidRPr="00446F15">
        <w:rPr>
          <w:rFonts w:ascii="Calibri" w:eastAsia="Calibri" w:hAnsi="Calibri" w:cs="Calibri"/>
          <w:b/>
          <w:bCs/>
          <w:sz w:val="20"/>
          <w:szCs w:val="20"/>
        </w:rPr>
        <w:tab/>
        <w:t>Wykonawca</w:t>
      </w:r>
    </w:p>
    <w:p w:rsidR="00446F15" w:rsidRPr="00446F15" w:rsidRDefault="00446F15" w:rsidP="00446F1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A615A3" w:rsidRPr="00446F15" w:rsidRDefault="00A615A3" w:rsidP="00446F15"/>
    <w:sectPr w:rsidR="00A615A3" w:rsidRPr="00446F15" w:rsidSect="00C86496">
      <w:headerReference w:type="default" r:id="rId7"/>
      <w:footerReference w:type="default" r:id="rId8"/>
      <w:pgSz w:w="11906" w:h="16838"/>
      <w:pgMar w:top="1985" w:right="1304" w:bottom="2126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928" w:rsidRDefault="009E5928">
      <w:pPr>
        <w:spacing w:after="0" w:line="240" w:lineRule="auto"/>
      </w:pPr>
      <w:r>
        <w:separator/>
      </w:r>
    </w:p>
  </w:endnote>
  <w:endnote w:type="continuationSeparator" w:id="0">
    <w:p w:rsidR="009E5928" w:rsidRDefault="009E5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714" w:type="dxa"/>
      <w:tblInd w:w="-743" w:type="dxa"/>
      <w:tblBorders>
        <w:top w:val="single" w:sz="12" w:space="0" w:color="BFBF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95698B" w:rsidRPr="0095698B" w:rsidTr="00446F15">
      <w:trPr>
        <w:trHeight w:val="683"/>
      </w:trPr>
      <w:tc>
        <w:tcPr>
          <w:tcW w:w="10714" w:type="dxa"/>
          <w:tcMar>
            <w:top w:w="113" w:type="dxa"/>
          </w:tcMar>
        </w:tcPr>
        <w:p w:rsidR="0095698B" w:rsidRPr="0095698B" w:rsidRDefault="00615758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  <w:r w:rsidRPr="00446F15">
            <w:rPr>
              <w:b/>
              <w:color w:val="222A35"/>
              <w:sz w:val="18"/>
            </w:rPr>
            <w:t xml:space="preserve">Groß </w:t>
          </w:r>
          <w:proofErr w:type="spellStart"/>
          <w:r w:rsidRPr="00446F15">
            <w:rPr>
              <w:b/>
              <w:color w:val="222A35"/>
              <w:sz w:val="18"/>
            </w:rPr>
            <w:t>und</w:t>
          </w:r>
          <w:proofErr w:type="spellEnd"/>
          <w:r w:rsidRPr="00446F15">
            <w:rPr>
              <w:b/>
              <w:color w:val="222A35"/>
              <w:sz w:val="18"/>
            </w:rPr>
            <w:t xml:space="preserve"> Klein </w:t>
          </w:r>
          <w:proofErr w:type="spellStart"/>
          <w:r w:rsidRPr="00446F15">
            <w:rPr>
              <w:b/>
              <w:color w:val="222A35"/>
              <w:sz w:val="18"/>
            </w:rPr>
            <w:t>gemeinsam</w:t>
          </w:r>
          <w:proofErr w:type="spellEnd"/>
          <w:r w:rsidRPr="00446F15">
            <w:rPr>
              <w:b/>
              <w:color w:val="222A35"/>
              <w:sz w:val="18"/>
            </w:rPr>
            <w:t xml:space="preserve"> – Duzi i Mali razem: </w:t>
          </w:r>
          <w:r w:rsidRPr="00446F15">
            <w:rPr>
              <w:b/>
              <w:color w:val="222A35"/>
              <w:sz w:val="18"/>
            </w:rPr>
            <w:br/>
            <w:t>Transgraniczna współpraca dla wspierania edukacji przedszkolnej w zakresie kultury i języka sąsiada</w:t>
          </w:r>
        </w:p>
      </w:tc>
    </w:tr>
  </w:tbl>
  <w:p w:rsidR="0095698B" w:rsidRPr="000A535A" w:rsidRDefault="009E5928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928" w:rsidRDefault="009E5928">
      <w:pPr>
        <w:spacing w:after="0" w:line="240" w:lineRule="auto"/>
      </w:pPr>
      <w:r>
        <w:separator/>
      </w:r>
    </w:p>
  </w:footnote>
  <w:footnote w:type="continuationSeparator" w:id="0">
    <w:p w:rsidR="009E5928" w:rsidRDefault="009E5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589" w:rsidRDefault="009E5928" w:rsidP="00852B32">
    <w:pPr>
      <w:pStyle w:val="Nagwek"/>
    </w:pPr>
  </w:p>
  <w:p w:rsidR="00FF4A18" w:rsidRPr="00852B32" w:rsidRDefault="00615758" w:rsidP="00852B32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9F10B" wp14:editId="09C0F66F">
              <wp:simplePos x="0" y="0"/>
              <wp:positionH relativeFrom="column">
                <wp:posOffset>-375285</wp:posOffset>
              </wp:positionH>
              <wp:positionV relativeFrom="paragraph">
                <wp:posOffset>-157480</wp:posOffset>
              </wp:positionV>
              <wp:extent cx="6616904" cy="7620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904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0589" w:rsidRDefault="00615758" w:rsidP="0020058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6DFF69" wp14:editId="07EC17B8">
                                <wp:extent cx="1171575" cy="578180"/>
                                <wp:effectExtent l="0" t="0" r="0" b="0"/>
                                <wp:docPr id="5" name="Obraz 5" descr="C:\Users\dodn\Desktop\INTERREG\logotypy\LaNa langform bun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odn\Desktop\INTERREG\logotypy\LaNa langform bun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578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56A6A5" wp14:editId="2243AF48">
                                <wp:extent cx="895350" cy="514350"/>
                                <wp:effectExtent l="0" t="0" r="0" b="0"/>
                                <wp:docPr id="6" name="Obraz 6" descr="C:\Users\dodn\Desktop\INTERREG\logotypy\Logo_LK_Görlitz_farbi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dodn\Desktop\INTERREG\logotypy\Logo_LK_Görlitz_farbi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698" cy="5179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A81E7F" wp14:editId="61A6B099">
                                <wp:extent cx="466725" cy="466725"/>
                                <wp:effectExtent l="0" t="0" r="9525" b="9525"/>
                                <wp:docPr id="1" name="Obraz 1" descr="C:\Users\fronter\AppData\Local\Microsoft\Windows\INetCache\Content.Outlook\9XCLKIXU\Logo-DODN-Wrocław-2019-300x30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fronter\AppData\Local\Microsoft\Windows\INetCache\Content.Outlook\9XCLKIXU\Logo-DODN-Wrocław-2019-300x30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1A0DAB"/>
                              <w:sz w:val="20"/>
                              <w:szCs w:val="20"/>
                              <w:bdr w:val="none" w:sz="0" w:space="0" w:color="auto" w:frame="1"/>
                            </w:rPr>
                            <w:drawing>
                              <wp:inline distT="0" distB="0" distL="0" distR="0" wp14:anchorId="52D1BBD7" wp14:editId="53201446">
                                <wp:extent cx="1465465" cy="510130"/>
                                <wp:effectExtent l="0" t="0" r="1905" b="4445"/>
                                <wp:docPr id="12" name="Obraz 12" descr="Znalezione obrazy dla zapytania logo dolny śląsk">
                                  <a:hlinkClick xmlns:a="http://schemas.openxmlformats.org/drawingml/2006/main" r:id="rId4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Znalezione obrazy dla zapytania logo dolny śląsk">
                                          <a:hlinkClick r:id="rId4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0050" t="22561" r="10553" b="2713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5175" cy="513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B6B439" wp14:editId="4C2CACAC">
                                <wp:extent cx="1514475" cy="570754"/>
                                <wp:effectExtent l="0" t="0" r="0" b="1270"/>
                                <wp:docPr id="7" name="Obraz 7" descr="C:\Users\dodn\AppData\Local\Temp\Temp1_interreg_Polska-Saksonia_PL.zip\interreg_Polska-Saksonia_PL\interreg_Polska-Saksonia_PL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dodn\AppData\Local\Temp\Temp1_interreg_Polska-Saksonia_PL.zip\interreg_Polska-Saksonia_PL\interreg_Polska-Saksonia_PL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570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86496" w:rsidRDefault="009E5928" w:rsidP="00200589">
                          <w:pPr>
                            <w:jc w:val="center"/>
                          </w:pPr>
                        </w:p>
                        <w:p w:rsidR="00C86496" w:rsidRDefault="009E5928" w:rsidP="0020058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99F10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9.55pt;margin-top:-12.4pt;width:521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" filled="f" stroked="f">
              <v:textbox>
                <w:txbxContent>
                  <w:p w:rsidR="00200589" w:rsidRDefault="00615758" w:rsidP="0020058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6DFF69" wp14:editId="07EC17B8">
                          <wp:extent cx="1171575" cy="578180"/>
                          <wp:effectExtent l="0" t="0" r="0" b="0"/>
                          <wp:docPr id="5" name="Obraz 5" descr="C:\Users\dodn\Desktop\INTERREG\logotypy\LaNa langform bu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dodn\Desktop\INTERREG\logotypy\LaNa langform bun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578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756A6A5" wp14:editId="2243AF48">
                          <wp:extent cx="895350" cy="514350"/>
                          <wp:effectExtent l="0" t="0" r="0" b="0"/>
                          <wp:docPr id="6" name="Obraz 6" descr="C:\Users\dodn\Desktop\INTERREG\logotypy\Logo_LK_Görlitz_farbi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dodn\Desktop\INTERREG\logotypy\Logo_LK_Görlitz_farbi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698" cy="517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9A81E7F" wp14:editId="61A6B099">
                          <wp:extent cx="466725" cy="466725"/>
                          <wp:effectExtent l="0" t="0" r="9525" b="9525"/>
                          <wp:docPr id="1" name="Obraz 1" descr="C:\Users\fronter\AppData\Local\Microsoft\Windows\INetCache\Content.Outlook\9XCLKIXU\Logo-DODN-Wrocław-2019-300x30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fronter\AppData\Local\Microsoft\Windows\INetCache\Content.Outlook\9XCLKIXU\Logo-DODN-Wrocław-2019-300x30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rFonts w:ascii="Arial" w:hAnsi="Arial" w:cs="Arial"/>
                        <w:noProof/>
                        <w:color w:val="1A0DAB"/>
                        <w:sz w:val="20"/>
                        <w:szCs w:val="20"/>
                        <w:bdr w:val="none" w:sz="0" w:space="0" w:color="auto" w:frame="1"/>
                      </w:rPr>
                      <w:drawing>
                        <wp:inline distT="0" distB="0" distL="0" distR="0" wp14:anchorId="52D1BBD7" wp14:editId="53201446">
                          <wp:extent cx="1465465" cy="510130"/>
                          <wp:effectExtent l="0" t="0" r="1905" b="4445"/>
                          <wp:docPr id="12" name="Obraz 12" descr="Znalezione obrazy dla zapytania logo dolny śląsk">
                            <a:hlinkClick xmlns:a="http://schemas.openxmlformats.org/drawingml/2006/main" r:id="rId1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Znalezione obrazy dla zapytania logo dolny śląsk">
                                    <a:hlinkClick r:id="rId1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050" t="22561" r="10553" b="2713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5175" cy="513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0B6B439" wp14:editId="4C2CACAC">
                          <wp:extent cx="1514475" cy="570754"/>
                          <wp:effectExtent l="0" t="0" r="0" b="1270"/>
                          <wp:docPr id="7" name="Obraz 7" descr="C:\Users\dodn\AppData\Local\Temp\Temp1_interreg_Polska-Saksonia_PL.zip\interreg_Polska-Saksonia_PL\interreg_Polska-Saksonia_PL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dodn\AppData\Local\Temp\Temp1_interreg_Polska-Saksonia_PL.zip\interreg_Polska-Saksonia_PL\interreg_Polska-Saksonia_PL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570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6496" w:rsidRDefault="00446F15" w:rsidP="00200589">
                    <w:pPr>
                      <w:jc w:val="center"/>
                    </w:pPr>
                  </w:p>
                  <w:p w:rsidR="00C86496" w:rsidRDefault="00446F15" w:rsidP="0020058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A60AA"/>
    <w:multiLevelType w:val="hybridMultilevel"/>
    <w:tmpl w:val="64660976"/>
    <w:lvl w:ilvl="0" w:tplc="7912230E">
      <w:start w:val="1"/>
      <w:numFmt w:val="decimal"/>
      <w:lvlText w:val="%1."/>
      <w:lvlJc w:val="left"/>
      <w:pPr>
        <w:tabs>
          <w:tab w:val="num" w:pos="1477"/>
        </w:tabs>
        <w:ind w:left="1477" w:hanging="397"/>
      </w:pPr>
      <w:rPr>
        <w:b/>
        <w:color w:val="auto"/>
      </w:rPr>
    </w:lvl>
    <w:lvl w:ilvl="1" w:tplc="B59E0424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C28FF"/>
    <w:multiLevelType w:val="hybridMultilevel"/>
    <w:tmpl w:val="8086092A"/>
    <w:lvl w:ilvl="0" w:tplc="FB64BF30">
      <w:start w:val="1"/>
      <w:numFmt w:val="decimal"/>
      <w:lvlText w:val="%1)"/>
      <w:lvlJc w:val="left"/>
      <w:pPr>
        <w:ind w:left="1428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E5623C5"/>
    <w:multiLevelType w:val="hybridMultilevel"/>
    <w:tmpl w:val="36826F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1E5BC4"/>
    <w:multiLevelType w:val="hybridMultilevel"/>
    <w:tmpl w:val="5344E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4201A"/>
    <w:multiLevelType w:val="hybridMultilevel"/>
    <w:tmpl w:val="F2E84634"/>
    <w:lvl w:ilvl="0" w:tplc="860AC614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2356E"/>
    <w:multiLevelType w:val="hybridMultilevel"/>
    <w:tmpl w:val="35BE2EB2"/>
    <w:lvl w:ilvl="0" w:tplc="4CDE6D0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A1464"/>
    <w:multiLevelType w:val="hybridMultilevel"/>
    <w:tmpl w:val="8F4E3340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0045770">
      <w:start w:val="1"/>
      <w:numFmt w:val="decimal"/>
      <w:lvlText w:val="%4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237FF"/>
    <w:multiLevelType w:val="hybridMultilevel"/>
    <w:tmpl w:val="2A8805C4"/>
    <w:lvl w:ilvl="0" w:tplc="72BCF81A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B6B7DC0"/>
    <w:multiLevelType w:val="hybridMultilevel"/>
    <w:tmpl w:val="74F0759E"/>
    <w:lvl w:ilvl="0" w:tplc="5B7AC4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58"/>
    <w:rsid w:val="000738CF"/>
    <w:rsid w:val="00446F15"/>
    <w:rsid w:val="0045293D"/>
    <w:rsid w:val="00592039"/>
    <w:rsid w:val="006079AA"/>
    <w:rsid w:val="00615758"/>
    <w:rsid w:val="008A41EE"/>
    <w:rsid w:val="009E5928"/>
    <w:rsid w:val="00A615A3"/>
    <w:rsid w:val="00A7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3AA0C"/>
  <w15:docId w15:val="{CFCF3467-FC8D-47B3-9848-EAF1FD7B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575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575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575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1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157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758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Default">
    <w:name w:val="Default"/>
    <w:rsid w:val="006157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3.png"/><Relationship Id="rId7" Type="http://schemas.openxmlformats.org/officeDocument/2006/relationships/image" Target="media/image10.jpeg"/><Relationship Id="rId12" Type="http://schemas.openxmlformats.org/officeDocument/2006/relationships/image" Target="media/image5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40.jpeg"/><Relationship Id="rId5" Type="http://schemas.openxmlformats.org/officeDocument/2006/relationships/image" Target="media/image4.jpeg"/><Relationship Id="rId10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Relationship Id="rId4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3DD3B522</Template>
  <TotalTime>0</TotalTime>
  <Pages>2</Pages>
  <Words>622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fronter</dc:creator>
  <cp:lastModifiedBy>Joanna Adamska</cp:lastModifiedBy>
  <cp:revision>2</cp:revision>
  <dcterms:created xsi:type="dcterms:W3CDTF">2021-09-20T09:22:00Z</dcterms:created>
  <dcterms:modified xsi:type="dcterms:W3CDTF">2021-09-20T09:22:00Z</dcterms:modified>
</cp:coreProperties>
</file>