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F15" w:rsidRPr="00446F15" w:rsidRDefault="00446F15" w:rsidP="00446F15">
      <w:pPr>
        <w:spacing w:after="0" w:line="240" w:lineRule="auto"/>
        <w:jc w:val="right"/>
        <w:rPr>
          <w:rFonts w:ascii="Calibri" w:eastAsia="Calibri" w:hAnsi="Calibri" w:cs="Calibri"/>
          <w:sz w:val="16"/>
          <w:szCs w:val="16"/>
        </w:rPr>
      </w:pPr>
      <w:r w:rsidRPr="00446F15">
        <w:rPr>
          <w:rFonts w:ascii="Calibri" w:eastAsia="Calibri" w:hAnsi="Calibri" w:cs="Calibri"/>
          <w:sz w:val="16"/>
          <w:szCs w:val="16"/>
        </w:rPr>
        <w:t>Załącznik nr 3</w:t>
      </w:r>
    </w:p>
    <w:p w:rsidR="00446F15" w:rsidRDefault="00446F15" w:rsidP="00446F15">
      <w:pPr>
        <w:shd w:val="clear" w:color="auto" w:fill="FFFFFF"/>
        <w:spacing w:before="30" w:after="30" w:line="240" w:lineRule="auto"/>
        <w:jc w:val="center"/>
        <w:rPr>
          <w:rFonts w:ascii="Calibri Light" w:eastAsia="Calibri" w:hAnsi="Calibri Light" w:cs="Calibri Light"/>
          <w:b/>
          <w:bCs/>
          <w:i/>
          <w:iCs/>
          <w:smallCaps/>
          <w:sz w:val="20"/>
          <w:szCs w:val="20"/>
        </w:rPr>
      </w:pPr>
    </w:p>
    <w:p w:rsidR="00446F15" w:rsidRPr="00446F15" w:rsidRDefault="00446F15" w:rsidP="00446F15">
      <w:pPr>
        <w:shd w:val="clear" w:color="auto" w:fill="FFFFFF"/>
        <w:spacing w:before="30" w:after="30" w:line="240" w:lineRule="auto"/>
        <w:jc w:val="center"/>
        <w:rPr>
          <w:rFonts w:ascii="Calibri Light" w:eastAsia="Calibri" w:hAnsi="Calibri Light" w:cs="Calibri Light"/>
          <w:b/>
          <w:bCs/>
          <w:iCs/>
          <w:smallCap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Cs/>
          <w:smallCaps/>
          <w:sz w:val="20"/>
          <w:szCs w:val="20"/>
        </w:rPr>
        <w:t>KLAUZULA INFORMACYJNA</w:t>
      </w:r>
    </w:p>
    <w:p w:rsidR="00446F15" w:rsidRPr="00446F15" w:rsidRDefault="00446F15" w:rsidP="00446F15">
      <w:pPr>
        <w:shd w:val="clear" w:color="auto" w:fill="FFFFFF"/>
        <w:spacing w:before="30" w:after="30" w:line="240" w:lineRule="auto"/>
        <w:jc w:val="center"/>
        <w:rPr>
          <w:rFonts w:ascii="Calibri Light" w:eastAsia="Calibri" w:hAnsi="Calibri Light" w:cs="Calibri Light"/>
          <w:b/>
          <w:bCs/>
          <w:i/>
          <w:iCs/>
          <w:smallCaps/>
          <w:sz w:val="20"/>
          <w:szCs w:val="20"/>
        </w:rPr>
      </w:pPr>
    </w:p>
    <w:p w:rsidR="00446F15" w:rsidRPr="00446F15" w:rsidRDefault="00446F15" w:rsidP="0045293D">
      <w:pPr>
        <w:spacing w:before="120" w:after="120" w:line="240" w:lineRule="atLeast"/>
        <w:jc w:val="both"/>
        <w:rPr>
          <w:rFonts w:ascii="Calibri Light" w:eastAsia="Times New Roman" w:hAnsi="Calibri Light" w:cs="Calibri Light"/>
          <w:b/>
          <w:sz w:val="20"/>
          <w:szCs w:val="20"/>
        </w:rPr>
      </w:pPr>
      <w:bookmarkStart w:id="0" w:name="_Hlk500773217"/>
      <w:r w:rsidRPr="00446F15">
        <w:rPr>
          <w:rFonts w:ascii="Calibri Light" w:eastAsia="Times New Roman" w:hAnsi="Calibri Light" w:cs="Calibri Light"/>
          <w:b/>
          <w:sz w:val="20"/>
          <w:szCs w:val="20"/>
        </w:rPr>
        <w:t xml:space="preserve">dla uczestnika postępowania prowadzonego w trybie zapytania cenowego na </w:t>
      </w:r>
      <w:r w:rsidR="00607575">
        <w:rPr>
          <w:rFonts w:ascii="Calibri Light" w:eastAsia="Times New Roman" w:hAnsi="Calibri Light" w:cs="Calibri Light"/>
          <w:b/>
          <w:sz w:val="20"/>
          <w:szCs w:val="20"/>
        </w:rPr>
        <w:t>zakup</w:t>
      </w:r>
      <w:r w:rsidR="001B086E">
        <w:rPr>
          <w:rFonts w:ascii="Calibri Light" w:eastAsia="Times New Roman" w:hAnsi="Calibri Light" w:cs="Calibri Light"/>
          <w:b/>
          <w:sz w:val="20"/>
          <w:szCs w:val="20"/>
        </w:rPr>
        <w:t xml:space="preserve"> sprzętu komputerowego</w:t>
      </w:r>
      <w:r w:rsidR="001B086E" w:rsidRPr="001B086E">
        <w:rPr>
          <w:rFonts w:ascii="Calibri" w:eastAsia="Calibri" w:hAnsi="Calibri" w:cs="Calibri"/>
          <w:lang w:eastAsia="en-US"/>
        </w:rPr>
        <w:t xml:space="preserve"> </w:t>
      </w:r>
      <w:r w:rsidR="001B086E" w:rsidRPr="001B086E">
        <w:rPr>
          <w:rFonts w:ascii="Calibri Light" w:eastAsia="Times New Roman" w:hAnsi="Calibri Light" w:cs="Calibri Light"/>
          <w:b/>
          <w:sz w:val="20"/>
          <w:szCs w:val="20"/>
        </w:rPr>
        <w:t>dla DODN we Wrocławiu w związku z realizacją projektu</w:t>
      </w:r>
      <w:r w:rsidRPr="00446F15">
        <w:rPr>
          <w:rFonts w:ascii="Calibri Light" w:eastAsia="Times New Roman" w:hAnsi="Calibri Light" w:cs="Calibri Light"/>
          <w:b/>
          <w:sz w:val="20"/>
          <w:szCs w:val="20"/>
        </w:rPr>
        <w:t xml:space="preserve"> „Groß </w:t>
      </w:r>
      <w:proofErr w:type="spellStart"/>
      <w:r w:rsidRPr="00446F15">
        <w:rPr>
          <w:rFonts w:ascii="Calibri Light" w:eastAsia="Times New Roman" w:hAnsi="Calibri Light" w:cs="Calibri Light"/>
          <w:b/>
          <w:sz w:val="20"/>
          <w:szCs w:val="20"/>
        </w:rPr>
        <w:t>und</w:t>
      </w:r>
      <w:proofErr w:type="spellEnd"/>
      <w:r w:rsidRPr="00446F15">
        <w:rPr>
          <w:rFonts w:ascii="Calibri Light" w:eastAsia="Times New Roman" w:hAnsi="Calibri Light" w:cs="Calibri Light"/>
          <w:b/>
          <w:sz w:val="20"/>
          <w:szCs w:val="20"/>
        </w:rPr>
        <w:t xml:space="preserve"> Klein </w:t>
      </w:r>
      <w:proofErr w:type="spellStart"/>
      <w:r w:rsidRPr="00446F15">
        <w:rPr>
          <w:rFonts w:ascii="Calibri Light" w:eastAsia="Times New Roman" w:hAnsi="Calibri Light" w:cs="Calibri Light"/>
          <w:b/>
          <w:sz w:val="20"/>
          <w:szCs w:val="20"/>
        </w:rPr>
        <w:t>gemeinsam</w:t>
      </w:r>
      <w:proofErr w:type="spellEnd"/>
      <w:r w:rsidRPr="00446F15">
        <w:rPr>
          <w:rFonts w:ascii="Calibri Light" w:eastAsia="Times New Roman" w:hAnsi="Calibri Light" w:cs="Calibri Light"/>
          <w:b/>
          <w:sz w:val="20"/>
          <w:szCs w:val="20"/>
        </w:rPr>
        <w:t xml:space="preserve"> - Duzi i Mali razem. Transgraniczna współpraca dla wspierania edukacji przedszkolnej w zakresie kultury i języka sąsiada”</w:t>
      </w:r>
    </w:p>
    <w:p w:rsidR="00446F15" w:rsidRPr="00446F15" w:rsidRDefault="00446F15" w:rsidP="00446F15">
      <w:pPr>
        <w:spacing w:before="120" w:after="120" w:line="240" w:lineRule="atLeast"/>
        <w:jc w:val="both"/>
        <w:rPr>
          <w:rFonts w:ascii="Calibri Light" w:eastAsia="Times New Roman" w:hAnsi="Calibri Light" w:cs="Calibri Light"/>
          <w:b/>
          <w:sz w:val="20"/>
          <w:szCs w:val="20"/>
        </w:rPr>
      </w:pPr>
    </w:p>
    <w:p w:rsidR="00446F15" w:rsidRPr="00446F15" w:rsidRDefault="00446F15" w:rsidP="00446F15">
      <w:pPr>
        <w:spacing w:before="120" w:after="120" w:line="240" w:lineRule="atLeast"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Dolnośląski Ośrodek Doskonalenia Nauczycieli we Wrocławiu informuje Panią/Pana o przetwarzaniu danych osobowych stanowiących Pani/Pana własność zgodnie z art. 13 ust. 1-2 Rozporządzenia Parlamentu Europejskiego i Rady (UE) 2016/679 z dnia 27 kwietnia 2016 r. w sprawie ochrony osób fizycznych w związku z przetwarzaniem danych osobowych i w sprawie swobodnego przepływu takich danych oraz uchylenia dyrektywy 95/46/WE (ogólne rozporządzenie o ochronie danych, zwane dalej „</w:t>
      </w: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RODO</w:t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 xml:space="preserve">”): </w:t>
      </w:r>
      <w:bookmarkEnd w:id="0"/>
    </w:p>
    <w:p w:rsidR="00446F15" w:rsidRPr="00446F15" w:rsidRDefault="00446F15" w:rsidP="00446F15">
      <w:pPr>
        <w:spacing w:before="120" w:after="120" w:line="240" w:lineRule="atLeast"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bookmarkStart w:id="1" w:name="_Hlk498000204"/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Administrator danych osobowych.</w:t>
      </w:r>
      <w:bookmarkEnd w:id="1"/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Dolnośląski Ośrodek Doskonalenia Nauczycieli we Wrocławiu jest Administratorem Pani/Pana danych osobowych (zwanym dalej „</w:t>
      </w: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Administratorem</w:t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 xml:space="preserve">”). </w:t>
      </w: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Inspektor Ochrony Danych.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Administrator wyznaczył Inspektora Ochrony Danych z którym może się Pani/Pan skontaktować w sprawach ochrony swoich danych osobowych</w:t>
      </w:r>
      <w:bookmarkStart w:id="2" w:name="_Hlk511946120"/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 xml:space="preserve"> pod adresem e -mail: </w:t>
      </w:r>
      <w:bookmarkEnd w:id="2"/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fldChar w:fldCharType="begin"/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instrText xml:space="preserve"> HYPERLINK "mailto:iod@dodn.dolnyslask.pl" </w:instrText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fldChar w:fldCharType="separate"/>
      </w:r>
      <w:r w:rsidRPr="00446F15">
        <w:rPr>
          <w:rFonts w:ascii="Calibri Light" w:eastAsia="Calibri" w:hAnsi="Calibri Light" w:cs="Calibri Light"/>
          <w:i/>
          <w:iCs/>
          <w:color w:val="0563C1"/>
          <w:sz w:val="20"/>
          <w:szCs w:val="20"/>
          <w:u w:val="single"/>
        </w:rPr>
        <w:t>iod@dodn.dolnyslask.pl</w:t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fldChar w:fldCharType="end"/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 xml:space="preserve">, </w:t>
      </w: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Cele i podstawy przetwarzania.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Administrator będzie przetwarzać Pani/Pana dane: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6"/>
        </w:numPr>
        <w:spacing w:before="120" w:after="120" w:line="240" w:lineRule="atLeast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Times New Roman" w:hAnsi="Calibri Light" w:cs="Calibri Light"/>
          <w:bCs/>
          <w:i/>
          <w:sz w:val="20"/>
          <w:szCs w:val="20"/>
        </w:rPr>
        <w:t xml:space="preserve">w celu przeprowadzenia postępowania o udzielenie zamówienia publicznego, w celu oceny złożonej oferty na wykonanie zamówienia publicznego, w celu podjęcia stosownych działań przed zawarciem umowy oraz w celu wykonania zawartej umowy </w:t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(podstawa art. 6 ust. 1 lit. b i c RODO);</w:t>
      </w:r>
      <w:r w:rsidRPr="00446F15">
        <w:rPr>
          <w:rFonts w:ascii="Calibri Light" w:eastAsia="Times New Roman" w:hAnsi="Calibri Light" w:cs="Calibri Light"/>
          <w:b/>
          <w:bCs/>
          <w:i/>
          <w:sz w:val="20"/>
          <w:szCs w:val="20"/>
        </w:rPr>
        <w:t xml:space="preserve"> 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6"/>
        </w:numPr>
        <w:spacing w:before="120" w:after="120" w:line="240" w:lineRule="atLeast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w celach archiwalnych (dowodowych) będących realizacją prawnie uzasadnionego interesu zabezpieczenia informacji przez Administratora na wypadek prawnej potrzeby wykazania faktów (podstawa art. 6 ust. 1 lit. f RODO);</w:t>
      </w:r>
    </w:p>
    <w:p w:rsidR="00446F15" w:rsidRPr="00446F15" w:rsidRDefault="00446F15" w:rsidP="00446F15">
      <w:pPr>
        <w:spacing w:after="0" w:line="240" w:lineRule="auto"/>
        <w:contextualSpacing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6"/>
        </w:numPr>
        <w:spacing w:before="120" w:after="120" w:line="240" w:lineRule="atLeast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w celu ewentualnego ustalenia, dochodzenia lub obrony przed roszczeniami będących realizacją prawnie uzasadnionego interesu Administratora (podstawa z art. 6 ust. 1 lit. f RODO);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Prawo do sprzeciwu.</w:t>
      </w:r>
    </w:p>
    <w:p w:rsidR="00446F15" w:rsidRPr="00446F15" w:rsidRDefault="00446F15" w:rsidP="00446F15">
      <w:pPr>
        <w:numPr>
          <w:ilvl w:val="3"/>
          <w:numId w:val="7"/>
        </w:numPr>
        <w:spacing w:before="120" w:after="120" w:line="240" w:lineRule="atLeast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W zakresie, w jakim podstawą przetwarzania Pani/Pana danych osobowych jest przesłanka prawnie uzasadnionego interesu administratora, przysługuje Pani/Panu prawo wniesienia sprzeciwu wobec przetwarzania Pani/Pana danych osobowych.</w:t>
      </w: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 xml:space="preserve"> </w:t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Administrator przestanie przetwarzać Pani/Pana dane w tych celach, chyba że Administrator będzie w stanie wykazać, że w stosunku do Pani/Pana danych istnieją dla Administratora ważne prawnie uzasadnione podstawy, które są nadrzędne wobec Pani/Pana interesów, praw i wolności lub Pani/Pana dane będą niezbędne Administratorowi do ewentualnego ustalenia, dochodzenia lub obrony roszczeń.</w:t>
      </w:r>
    </w:p>
    <w:p w:rsidR="00446F15" w:rsidRPr="00446F15" w:rsidRDefault="00446F15" w:rsidP="00446F15">
      <w:pPr>
        <w:numPr>
          <w:ilvl w:val="3"/>
          <w:numId w:val="7"/>
        </w:numPr>
        <w:spacing w:before="120" w:after="120" w:line="240" w:lineRule="atLeast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 xml:space="preserve">Aby wykonać prawo do sprzeciwu, należy skontaktować się z Inspektorem Ochrony Danych Osobowych i złożyć pisemny wniosek. </w:t>
      </w:r>
    </w:p>
    <w:p w:rsidR="00446F15" w:rsidRPr="00446F15" w:rsidRDefault="00446F15" w:rsidP="00446F15">
      <w:pPr>
        <w:spacing w:before="120" w:after="120" w:line="240" w:lineRule="atLeast"/>
        <w:ind w:hanging="360"/>
        <w:contextualSpacing/>
        <w:jc w:val="both"/>
        <w:rPr>
          <w:rFonts w:ascii="Calibri Light" w:eastAsia="Calibri" w:hAnsi="Calibri Light" w:cs="Calibri Light"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  <w:lang w:eastAsia="ar-SA"/>
        </w:rPr>
        <w:t>Kategorie</w:t>
      </w: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 xml:space="preserve"> przetwarzanych danych.</w:t>
      </w:r>
    </w:p>
    <w:p w:rsidR="00446F15" w:rsidRPr="00446F15" w:rsidRDefault="00446F15" w:rsidP="00446F15">
      <w:pPr>
        <w:autoSpaceDN w:val="0"/>
        <w:spacing w:after="120" w:line="240" w:lineRule="auto"/>
        <w:jc w:val="both"/>
        <w:textAlignment w:val="baseline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Dolnośląski Ośrodek Doskonalenia Nauczycieli we Wrocławiu przetwarza Pani/Pana dane osobowe w zakresie niezbędnym do</w:t>
      </w:r>
      <w:r w:rsidRPr="00446F15">
        <w:rPr>
          <w:rFonts w:ascii="Calibri Light" w:eastAsia="Times New Roman" w:hAnsi="Calibri Light" w:cs="Calibri Light"/>
          <w:b/>
          <w:i/>
          <w:sz w:val="20"/>
          <w:szCs w:val="20"/>
        </w:rPr>
        <w:t xml:space="preserve"> </w:t>
      </w:r>
      <w:r w:rsidRPr="00446F15">
        <w:rPr>
          <w:rFonts w:ascii="Calibri Light" w:eastAsia="Times New Roman" w:hAnsi="Calibri Light" w:cs="Calibri Light"/>
          <w:sz w:val="20"/>
          <w:szCs w:val="20"/>
        </w:rPr>
        <w:t>przeprowadzenia postępowania o udzielenie zamówienia publicznego w oparciu o przepisy ustawy z dnia 29 stycznia 2004 r. – Prawo zamówień publicznych (</w:t>
      </w:r>
      <w:proofErr w:type="spellStart"/>
      <w:r w:rsidRPr="00446F15">
        <w:rPr>
          <w:rFonts w:ascii="Calibri Light" w:eastAsia="Times New Roman" w:hAnsi="Calibri Light" w:cs="Calibri Light"/>
          <w:sz w:val="20"/>
          <w:szCs w:val="20"/>
        </w:rPr>
        <w:t>t.j</w:t>
      </w:r>
      <w:proofErr w:type="spellEnd"/>
      <w:r w:rsidRPr="00446F15">
        <w:rPr>
          <w:rFonts w:ascii="Calibri Light" w:eastAsia="Times New Roman" w:hAnsi="Calibri Light" w:cs="Calibri Light"/>
          <w:sz w:val="20"/>
          <w:szCs w:val="20"/>
        </w:rPr>
        <w:t xml:space="preserve">. Dz. U. z 2019 r., poz. </w:t>
      </w:r>
      <w:r w:rsidR="00607575">
        <w:rPr>
          <w:rFonts w:ascii="Calibri Light" w:eastAsia="Times New Roman" w:hAnsi="Calibri Light" w:cs="Calibri Light"/>
          <w:sz w:val="20"/>
          <w:szCs w:val="20"/>
        </w:rPr>
        <w:t>2019</w:t>
      </w:r>
      <w:bookmarkStart w:id="3" w:name="_GoBack"/>
      <w:bookmarkEnd w:id="3"/>
      <w:r w:rsidRPr="00446F15">
        <w:rPr>
          <w:rFonts w:ascii="Calibri Light" w:eastAsia="Times New Roman" w:hAnsi="Calibri Light" w:cs="Calibri Light"/>
          <w:sz w:val="20"/>
          <w:szCs w:val="20"/>
        </w:rPr>
        <w:t xml:space="preserve"> z późniejszymi zmianami), bądź w związku z realizacją zawartej umowy</w:t>
      </w:r>
      <w:r w:rsidRPr="00446F15">
        <w:rPr>
          <w:rFonts w:ascii="Calibri Light" w:eastAsia="Calibri" w:hAnsi="Calibri Light" w:cs="Calibri Light"/>
          <w:iCs/>
          <w:sz w:val="20"/>
          <w:szCs w:val="20"/>
        </w:rPr>
        <w:t>.</w:t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 xml:space="preserve"> </w:t>
      </w:r>
    </w:p>
    <w:p w:rsidR="00446F15" w:rsidRPr="00446F15" w:rsidRDefault="00446F15" w:rsidP="00446F15">
      <w:pPr>
        <w:spacing w:after="0" w:line="240" w:lineRule="auto"/>
        <w:contextualSpacing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lastRenderedPageBreak/>
        <w:t xml:space="preserve">Okres przechowywania danych. 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Pani/Pana dane osobowe będą przetwarzane przez Administratora:</w:t>
      </w:r>
    </w:p>
    <w:p w:rsidR="00446F15" w:rsidRPr="00446F15" w:rsidRDefault="00446F15" w:rsidP="00446F15">
      <w:pPr>
        <w:numPr>
          <w:ilvl w:val="0"/>
          <w:numId w:val="8"/>
        </w:numPr>
        <w:spacing w:before="120" w:after="120" w:line="240" w:lineRule="atLeast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dla celów przeprowadzenia postępowania o udzielenie zamówienia publicznego przez okres prowadzenia postępowania,</w:t>
      </w:r>
    </w:p>
    <w:p w:rsidR="00446F15" w:rsidRPr="00446F15" w:rsidRDefault="00446F15" w:rsidP="00446F15">
      <w:pPr>
        <w:numPr>
          <w:ilvl w:val="0"/>
          <w:numId w:val="8"/>
        </w:numPr>
        <w:spacing w:before="120" w:after="120" w:line="240" w:lineRule="atLeast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 xml:space="preserve">dla celów i przez okres wykonywania zawartej umowy, </w:t>
      </w:r>
      <w:r w:rsidRPr="00446F15">
        <w:rPr>
          <w:rFonts w:ascii="Calibri Light" w:eastAsia="Calibri" w:hAnsi="Calibri Light" w:cs="Calibri Light"/>
          <w:bCs/>
          <w:sz w:val="20"/>
          <w:szCs w:val="20"/>
        </w:rPr>
        <w:t xml:space="preserve">oraz do momentu przedawnienia potencjalnych roszczeń wynikających z umowy lub innego tytułu, </w:t>
      </w:r>
    </w:p>
    <w:p w:rsidR="00446F15" w:rsidRPr="00446F15" w:rsidRDefault="00446F15" w:rsidP="00446F15">
      <w:pPr>
        <w:numPr>
          <w:ilvl w:val="0"/>
          <w:numId w:val="8"/>
        </w:numPr>
        <w:spacing w:before="120" w:after="120" w:line="240" w:lineRule="atLeast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dla obowiązku spełnienia przepisów o archiwizacji, przez okres nie dłuży niż 5 lat, od dnia zakończenia postępowania.</w:t>
      </w:r>
    </w:p>
    <w:p w:rsidR="00446F15" w:rsidRPr="00446F15" w:rsidRDefault="00446F15" w:rsidP="00446F15">
      <w:pPr>
        <w:spacing w:before="120" w:after="120" w:line="240" w:lineRule="atLeast"/>
        <w:ind w:hanging="360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Odbiorcy danych.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 xml:space="preserve">Pani/Pana dane osobowe mogą zostać ujawnione na podstawie przepisów prawa. 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Prawa osób, których dane dotyczą</w:t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: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Zgodnie z RODO, przysługuje Pani/Panu: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9"/>
        </w:numPr>
        <w:spacing w:after="0" w:line="240" w:lineRule="auto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prawo dostępu do swoich danych oraz otrzymania ich kopii;</w:t>
      </w:r>
    </w:p>
    <w:p w:rsidR="00446F15" w:rsidRPr="00446F15" w:rsidRDefault="00446F15" w:rsidP="00446F15">
      <w:pPr>
        <w:numPr>
          <w:ilvl w:val="0"/>
          <w:numId w:val="9"/>
        </w:numPr>
        <w:spacing w:after="0" w:line="240" w:lineRule="auto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prawo sprostowania (poprawiania) swoich danych;</w:t>
      </w:r>
    </w:p>
    <w:p w:rsidR="00446F15" w:rsidRPr="00446F15" w:rsidRDefault="00446F15" w:rsidP="00446F15">
      <w:pPr>
        <w:numPr>
          <w:ilvl w:val="0"/>
          <w:numId w:val="9"/>
        </w:numPr>
        <w:spacing w:after="0" w:line="240" w:lineRule="auto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prawo usunięcia danych, ograniczenia przetwarzania danych;</w:t>
      </w:r>
    </w:p>
    <w:p w:rsidR="00446F15" w:rsidRPr="00446F15" w:rsidRDefault="00446F15" w:rsidP="00446F15">
      <w:pPr>
        <w:numPr>
          <w:ilvl w:val="0"/>
          <w:numId w:val="9"/>
        </w:numPr>
        <w:spacing w:after="0" w:line="240" w:lineRule="auto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prawo wniesienia sprzeciwu wobec przetwarzania danych;</w:t>
      </w:r>
    </w:p>
    <w:p w:rsidR="00446F15" w:rsidRPr="00446F15" w:rsidRDefault="00446F15" w:rsidP="00446F15">
      <w:pPr>
        <w:numPr>
          <w:ilvl w:val="0"/>
          <w:numId w:val="9"/>
        </w:numPr>
        <w:spacing w:after="0" w:line="240" w:lineRule="auto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prawo przenoszenia danych;</w:t>
      </w:r>
    </w:p>
    <w:p w:rsidR="00446F15" w:rsidRPr="00446F15" w:rsidRDefault="00446F15" w:rsidP="00446F15">
      <w:pPr>
        <w:numPr>
          <w:ilvl w:val="0"/>
          <w:numId w:val="9"/>
        </w:numPr>
        <w:spacing w:after="0" w:line="240" w:lineRule="auto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prawo wniesienia skargi do organu nadzorczego.</w:t>
      </w:r>
    </w:p>
    <w:p w:rsidR="00446F15" w:rsidRPr="00446F15" w:rsidRDefault="00446F15" w:rsidP="00446F15">
      <w:pPr>
        <w:spacing w:after="0" w:line="240" w:lineRule="auto"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Zautomatyzowane podejmowanie decyzji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Administrator nie dokonuje profilowania w sposób zautomatyzowany.</w:t>
      </w:r>
    </w:p>
    <w:p w:rsidR="00446F15" w:rsidRPr="00446F15" w:rsidRDefault="00446F15" w:rsidP="00446F15">
      <w:pPr>
        <w:spacing w:after="0" w:line="240" w:lineRule="auto"/>
        <w:rPr>
          <w:rFonts w:ascii="Calibri Light" w:eastAsia="Calibri" w:hAnsi="Calibri Light" w:cs="Calibri Light"/>
          <w:sz w:val="20"/>
          <w:szCs w:val="20"/>
        </w:rPr>
      </w:pPr>
    </w:p>
    <w:p w:rsidR="00446F15" w:rsidRPr="00446F15" w:rsidRDefault="00446F15" w:rsidP="00446F15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</w:p>
    <w:p w:rsidR="00446F15" w:rsidRPr="00446F15" w:rsidRDefault="00446F15" w:rsidP="00446F15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 w:rsidRPr="00446F15">
        <w:rPr>
          <w:rFonts w:ascii="Calibri" w:eastAsia="Calibri" w:hAnsi="Calibri" w:cs="Calibri"/>
          <w:b/>
          <w:bCs/>
          <w:sz w:val="20"/>
          <w:szCs w:val="20"/>
        </w:rPr>
        <w:tab/>
        <w:t>Wykonawca</w:t>
      </w:r>
    </w:p>
    <w:p w:rsidR="00446F15" w:rsidRPr="00446F15" w:rsidRDefault="00446F15" w:rsidP="00446F15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</w:p>
    <w:p w:rsidR="00A615A3" w:rsidRPr="00446F15" w:rsidRDefault="00A615A3" w:rsidP="00446F15"/>
    <w:sectPr w:rsidR="00A615A3" w:rsidRPr="00446F15" w:rsidSect="00C86496">
      <w:headerReference w:type="default" r:id="rId7"/>
      <w:footerReference w:type="default" r:id="rId8"/>
      <w:pgSz w:w="11906" w:h="16838"/>
      <w:pgMar w:top="1985" w:right="1304" w:bottom="2126" w:left="1304" w:header="425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700A" w:rsidRDefault="00E0700A">
      <w:pPr>
        <w:spacing w:after="0" w:line="240" w:lineRule="auto"/>
      </w:pPr>
      <w:r>
        <w:separator/>
      </w:r>
    </w:p>
  </w:endnote>
  <w:endnote w:type="continuationSeparator" w:id="0">
    <w:p w:rsidR="00E0700A" w:rsidRDefault="00E07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0714" w:type="dxa"/>
      <w:tblInd w:w="-743" w:type="dxa"/>
      <w:tblBorders>
        <w:top w:val="single" w:sz="12" w:space="0" w:color="BFBF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14"/>
    </w:tblGrid>
    <w:tr w:rsidR="0095698B" w:rsidRPr="0095698B" w:rsidTr="00446F15">
      <w:trPr>
        <w:trHeight w:val="683"/>
      </w:trPr>
      <w:tc>
        <w:tcPr>
          <w:tcW w:w="10714" w:type="dxa"/>
          <w:tcMar>
            <w:top w:w="113" w:type="dxa"/>
          </w:tcMar>
        </w:tcPr>
        <w:p w:rsidR="0095698B" w:rsidRPr="0095698B" w:rsidRDefault="00615758" w:rsidP="00380704">
          <w:pPr>
            <w:pStyle w:val="Stopka"/>
            <w:tabs>
              <w:tab w:val="clear" w:pos="4536"/>
              <w:tab w:val="clear" w:pos="9072"/>
              <w:tab w:val="left" w:pos="567"/>
              <w:tab w:val="left" w:pos="1333"/>
            </w:tabs>
            <w:spacing w:before="120"/>
            <w:jc w:val="center"/>
            <w:rPr>
              <w:sz w:val="18"/>
            </w:rPr>
          </w:pPr>
          <w:r w:rsidRPr="00446F15">
            <w:rPr>
              <w:b/>
              <w:color w:val="222A35"/>
              <w:sz w:val="18"/>
            </w:rPr>
            <w:t xml:space="preserve">Groß </w:t>
          </w:r>
          <w:proofErr w:type="spellStart"/>
          <w:r w:rsidRPr="00446F15">
            <w:rPr>
              <w:b/>
              <w:color w:val="222A35"/>
              <w:sz w:val="18"/>
            </w:rPr>
            <w:t>und</w:t>
          </w:r>
          <w:proofErr w:type="spellEnd"/>
          <w:r w:rsidRPr="00446F15">
            <w:rPr>
              <w:b/>
              <w:color w:val="222A35"/>
              <w:sz w:val="18"/>
            </w:rPr>
            <w:t xml:space="preserve"> Klein </w:t>
          </w:r>
          <w:proofErr w:type="spellStart"/>
          <w:r w:rsidRPr="00446F15">
            <w:rPr>
              <w:b/>
              <w:color w:val="222A35"/>
              <w:sz w:val="18"/>
            </w:rPr>
            <w:t>gemeinsam</w:t>
          </w:r>
          <w:proofErr w:type="spellEnd"/>
          <w:r w:rsidRPr="00446F15">
            <w:rPr>
              <w:b/>
              <w:color w:val="222A35"/>
              <w:sz w:val="18"/>
            </w:rPr>
            <w:t xml:space="preserve"> – Duzi i Mali razem: </w:t>
          </w:r>
          <w:r w:rsidRPr="00446F15">
            <w:rPr>
              <w:b/>
              <w:color w:val="222A35"/>
              <w:sz w:val="18"/>
            </w:rPr>
            <w:br/>
            <w:t>Transgraniczna współpraca dla wspierania edukacji przedszkolnej w zakresie kultury i języka sąsiada</w:t>
          </w:r>
        </w:p>
      </w:tc>
    </w:tr>
  </w:tbl>
  <w:p w:rsidR="0095698B" w:rsidRPr="000A535A" w:rsidRDefault="00E0700A">
    <w:pPr>
      <w:pStyle w:val="Stopka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700A" w:rsidRDefault="00E0700A">
      <w:pPr>
        <w:spacing w:after="0" w:line="240" w:lineRule="auto"/>
      </w:pPr>
      <w:r>
        <w:separator/>
      </w:r>
    </w:p>
  </w:footnote>
  <w:footnote w:type="continuationSeparator" w:id="0">
    <w:p w:rsidR="00E0700A" w:rsidRDefault="00E070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589" w:rsidRDefault="00E0700A" w:rsidP="00852B32">
    <w:pPr>
      <w:pStyle w:val="Nagwek"/>
    </w:pPr>
  </w:p>
  <w:p w:rsidR="00FF4A18" w:rsidRPr="00852B32" w:rsidRDefault="00615758" w:rsidP="00852B32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99F10B" wp14:editId="09C0F66F">
              <wp:simplePos x="0" y="0"/>
              <wp:positionH relativeFrom="column">
                <wp:posOffset>-375285</wp:posOffset>
              </wp:positionH>
              <wp:positionV relativeFrom="paragraph">
                <wp:posOffset>-157480</wp:posOffset>
              </wp:positionV>
              <wp:extent cx="6616904" cy="76200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6904" cy="76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00589" w:rsidRDefault="00615758" w:rsidP="00200589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6DFF69" wp14:editId="07EC17B8">
                                <wp:extent cx="1171575" cy="578180"/>
                                <wp:effectExtent l="0" t="0" r="0" b="0"/>
                                <wp:docPr id="5" name="Obraz 5" descr="C:\Users\dodn\Desktop\INTERREG\logotypy\LaNa langform bunt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dodn\Desktop\INTERREG\logotypy\LaNa langform bunt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1575" cy="5781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</w:t>
                          </w:r>
                          <w:r>
                            <w:rPr>
                              <w:noProof/>
                            </w:rPr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56A6A5" wp14:editId="2243AF48">
                                <wp:extent cx="895350" cy="514350"/>
                                <wp:effectExtent l="0" t="0" r="0" b="0"/>
                                <wp:docPr id="6" name="Obraz 6" descr="C:\Users\dodn\Desktop\INTERREG\logotypy\Logo_LK_Görlitz_farbig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dodn\Desktop\INTERREG\logotypy\Logo_LK_Görlitz_farbig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1698" cy="5179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A81E7F" wp14:editId="61A6B099">
                                <wp:extent cx="466725" cy="466725"/>
                                <wp:effectExtent l="0" t="0" r="9525" b="9525"/>
                                <wp:docPr id="1" name="Obraz 1" descr="C:\Users\fronter\AppData\Local\Microsoft\Windows\INetCache\Content.Outlook\9XCLKIXU\Logo-DODN-Wrocław-2019-300x300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fronter\AppData\Local\Microsoft\Windows\INetCache\Content.Outlook\9XCLKIXU\Logo-DODN-Wrocław-2019-300x300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6725" cy="466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noProof/>
                              <w:color w:val="1A0DAB"/>
                              <w:sz w:val="20"/>
                              <w:szCs w:val="20"/>
                              <w:bdr w:val="none" w:sz="0" w:space="0" w:color="auto" w:frame="1"/>
                            </w:rPr>
                            <w:drawing>
                              <wp:inline distT="0" distB="0" distL="0" distR="0" wp14:anchorId="52D1BBD7" wp14:editId="53201446">
                                <wp:extent cx="1465465" cy="510130"/>
                                <wp:effectExtent l="0" t="0" r="1905" b="4445"/>
                                <wp:docPr id="12" name="Obraz 12" descr="Znalezione obrazy dla zapytania logo dolny śląsk">
                                  <a:hlinkClick xmlns:a="http://schemas.openxmlformats.org/drawingml/2006/main" r:id="rId4" tgtFrame="&quot;_blank&quot;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Znalezione obrazy dla zapytania logo dolny śląsk">
                                          <a:hlinkClick r:id="rId4" tgtFrame="&quot;_blank&quot;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0050" t="22561" r="10553" b="2713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5175" cy="5135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0B6B439" wp14:editId="4C2CACAC">
                                <wp:extent cx="1514475" cy="570754"/>
                                <wp:effectExtent l="0" t="0" r="0" b="1270"/>
                                <wp:docPr id="7" name="Obraz 7" descr="C:\Users\dodn\AppData\Local\Temp\Temp1_interreg_Polska-Saksonia_PL.zip\interreg_Polska-Saksonia_PL\interreg_Polska-Saksonia_PL_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dodn\AppData\Local\Temp\Temp1_interreg_Polska-Saksonia_PL.zip\interreg_Polska-Saksonia_PL\interreg_Polska-Saksonia_PL_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4475" cy="57075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86496" w:rsidRDefault="00E0700A" w:rsidP="00200589">
                          <w:pPr>
                            <w:jc w:val="center"/>
                          </w:pPr>
                        </w:p>
                        <w:p w:rsidR="00C86496" w:rsidRDefault="00E0700A" w:rsidP="00200589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99F10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29.55pt;margin-top:-12.4pt;width:521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" filled="f" stroked="f">
              <v:textbox>
                <w:txbxContent>
                  <w:p w:rsidR="00200589" w:rsidRDefault="00615758" w:rsidP="00200589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56DFF69" wp14:editId="07EC17B8">
                          <wp:extent cx="1171575" cy="578180"/>
                          <wp:effectExtent l="0" t="0" r="0" b="0"/>
                          <wp:docPr id="5" name="Obraz 5" descr="C:\Users\dodn\Desktop\INTERREG\logotypy\LaNa langform bunt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dodn\Desktop\INTERREG\logotypy\LaNa langform bunt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1575" cy="5781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</w:t>
                    </w:r>
                    <w:r>
                      <w:rPr>
                        <w:noProof/>
                      </w:rPr>
                      <w:t xml:space="preserve">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0756A6A5" wp14:editId="2243AF48">
                          <wp:extent cx="895350" cy="514350"/>
                          <wp:effectExtent l="0" t="0" r="0" b="0"/>
                          <wp:docPr id="6" name="Obraz 6" descr="C:\Users\dodn\Desktop\INTERREG\logotypy\Logo_LK_Görlitz_farbig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dodn\Desktop\INTERREG\logotypy\Logo_LK_Görlitz_farbig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1698" cy="5179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19A81E7F" wp14:editId="61A6B099">
                          <wp:extent cx="466725" cy="466725"/>
                          <wp:effectExtent l="0" t="0" r="9525" b="9525"/>
                          <wp:docPr id="1" name="Obraz 1" descr="C:\Users\fronter\AppData\Local\Microsoft\Windows\INetCache\Content.Outlook\9XCLKIXU\Logo-DODN-Wrocław-2019-300x300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fronter\AppData\Local\Microsoft\Windows\INetCache\Content.Outlook\9XCLKIXU\Logo-DODN-Wrocław-2019-300x300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6725" cy="466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</w:t>
                    </w:r>
                    <w:r>
                      <w:rPr>
                        <w:rFonts w:ascii="Arial" w:hAnsi="Arial" w:cs="Arial"/>
                        <w:noProof/>
                        <w:color w:val="1A0DAB"/>
                        <w:sz w:val="20"/>
                        <w:szCs w:val="20"/>
                        <w:bdr w:val="none" w:sz="0" w:space="0" w:color="auto" w:frame="1"/>
                      </w:rPr>
                      <w:drawing>
                        <wp:inline distT="0" distB="0" distL="0" distR="0" wp14:anchorId="52D1BBD7" wp14:editId="53201446">
                          <wp:extent cx="1465465" cy="510130"/>
                          <wp:effectExtent l="0" t="0" r="1905" b="4445"/>
                          <wp:docPr id="12" name="Obraz 12" descr="Znalezione obrazy dla zapytania logo dolny śląsk">
                            <a:hlinkClick xmlns:a="http://schemas.openxmlformats.org/drawingml/2006/main" r:id="rId1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 descr="Znalezione obrazy dla zapytania logo dolny śląsk">
                                    <a:hlinkClick r:id="rId1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0050" t="22561" r="10553" b="2713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75175" cy="513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10B6B439" wp14:editId="4C2CACAC">
                          <wp:extent cx="1514475" cy="570754"/>
                          <wp:effectExtent l="0" t="0" r="0" b="1270"/>
                          <wp:docPr id="7" name="Obraz 7" descr="C:\Users\dodn\AppData\Local\Temp\Temp1_interreg_Polska-Saksonia_PL.zip\interreg_Polska-Saksonia_PL\interreg_Polska-Saksonia_PL_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dodn\AppData\Local\Temp\Temp1_interreg_Polska-Saksonia_PL.zip\interreg_Polska-Saksonia_PL\interreg_Polska-Saksonia_PL_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4475" cy="5707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86496" w:rsidRDefault="00610D32" w:rsidP="00200589">
                    <w:pPr>
                      <w:jc w:val="center"/>
                    </w:pPr>
                  </w:p>
                  <w:p w:rsidR="00C86496" w:rsidRDefault="00610D32" w:rsidP="00200589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A60AA"/>
    <w:multiLevelType w:val="hybridMultilevel"/>
    <w:tmpl w:val="64660976"/>
    <w:lvl w:ilvl="0" w:tplc="7912230E">
      <w:start w:val="1"/>
      <w:numFmt w:val="decimal"/>
      <w:lvlText w:val="%1."/>
      <w:lvlJc w:val="left"/>
      <w:pPr>
        <w:tabs>
          <w:tab w:val="num" w:pos="1477"/>
        </w:tabs>
        <w:ind w:left="1477" w:hanging="397"/>
      </w:pPr>
      <w:rPr>
        <w:b/>
        <w:color w:val="auto"/>
      </w:rPr>
    </w:lvl>
    <w:lvl w:ilvl="1" w:tplc="B59E0424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C28FF"/>
    <w:multiLevelType w:val="hybridMultilevel"/>
    <w:tmpl w:val="8086092A"/>
    <w:lvl w:ilvl="0" w:tplc="FB64BF30">
      <w:start w:val="1"/>
      <w:numFmt w:val="decimal"/>
      <w:lvlText w:val="%1)"/>
      <w:lvlJc w:val="left"/>
      <w:pPr>
        <w:ind w:left="1428" w:hanging="360"/>
      </w:pPr>
      <w:rPr>
        <w:rFonts w:ascii="Calibri" w:hAnsi="Calibri" w:cs="Arial" w:hint="default"/>
        <w:b/>
        <w:color w:val="auto"/>
        <w:sz w:val="20"/>
        <w:szCs w:val="18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E5623C5"/>
    <w:multiLevelType w:val="hybridMultilevel"/>
    <w:tmpl w:val="36826FB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1E5BC4"/>
    <w:multiLevelType w:val="hybridMultilevel"/>
    <w:tmpl w:val="5344EA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54201A"/>
    <w:multiLevelType w:val="hybridMultilevel"/>
    <w:tmpl w:val="F2E84634"/>
    <w:lvl w:ilvl="0" w:tplc="860AC614">
      <w:start w:val="1"/>
      <w:numFmt w:val="decimal"/>
      <w:lvlText w:val="%1)"/>
      <w:lvlJc w:val="left"/>
      <w:pPr>
        <w:ind w:left="1070" w:hanging="360"/>
      </w:pPr>
      <w:rPr>
        <w:rFonts w:ascii="Calibri" w:hAnsi="Calibri" w:cs="Arial" w:hint="default"/>
        <w:b/>
        <w:color w:val="auto"/>
        <w:sz w:val="20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A2356E"/>
    <w:multiLevelType w:val="hybridMultilevel"/>
    <w:tmpl w:val="35BE2EB2"/>
    <w:lvl w:ilvl="0" w:tplc="4CDE6D0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A1464"/>
    <w:multiLevelType w:val="hybridMultilevel"/>
    <w:tmpl w:val="8F4E3340"/>
    <w:lvl w:ilvl="0" w:tplc="0415000F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90045770">
      <w:start w:val="1"/>
      <w:numFmt w:val="decimal"/>
      <w:lvlText w:val="%4)"/>
      <w:lvlJc w:val="left"/>
      <w:pPr>
        <w:ind w:left="1070" w:hanging="360"/>
      </w:pPr>
      <w:rPr>
        <w:rFonts w:ascii="Calibri" w:hAnsi="Calibri" w:cs="Arial" w:hint="default"/>
        <w:b/>
        <w:color w:val="auto"/>
        <w:sz w:val="20"/>
        <w:szCs w:val="18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6237FF"/>
    <w:multiLevelType w:val="hybridMultilevel"/>
    <w:tmpl w:val="2A8805C4"/>
    <w:lvl w:ilvl="0" w:tplc="72BCF81A">
      <w:start w:val="1"/>
      <w:numFmt w:val="decimal"/>
      <w:lvlText w:val="%1)"/>
      <w:lvlJc w:val="left"/>
      <w:pPr>
        <w:ind w:left="1070" w:hanging="360"/>
      </w:pPr>
      <w:rPr>
        <w:rFonts w:ascii="Calibri" w:hAnsi="Calibri" w:cs="Arial" w:hint="default"/>
        <w:b/>
        <w:color w:val="auto"/>
        <w:sz w:val="20"/>
        <w:szCs w:val="18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B6B7DC0"/>
    <w:multiLevelType w:val="hybridMultilevel"/>
    <w:tmpl w:val="74F0759E"/>
    <w:lvl w:ilvl="0" w:tplc="5B7AC4F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758"/>
    <w:rsid w:val="00044263"/>
    <w:rsid w:val="000738CF"/>
    <w:rsid w:val="001B086E"/>
    <w:rsid w:val="00446F15"/>
    <w:rsid w:val="0045293D"/>
    <w:rsid w:val="00607575"/>
    <w:rsid w:val="006079AA"/>
    <w:rsid w:val="00610D32"/>
    <w:rsid w:val="00615758"/>
    <w:rsid w:val="008A41EE"/>
    <w:rsid w:val="00A615A3"/>
    <w:rsid w:val="00A755FA"/>
    <w:rsid w:val="00E0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130FA"/>
  <w15:docId w15:val="{0FC82F12-CD02-431D-9613-4C78FA82D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15758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15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15758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15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15758"/>
    <w:rPr>
      <w:rFonts w:eastAsiaTheme="minorEastAsia"/>
      <w:lang w:eastAsia="pl-PL"/>
    </w:rPr>
  </w:style>
  <w:style w:type="table" w:styleId="Tabela-Siatka">
    <w:name w:val="Table Grid"/>
    <w:basedOn w:val="Standardowy"/>
    <w:uiPriority w:val="59"/>
    <w:rsid w:val="00615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1575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15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5758"/>
    <w:rPr>
      <w:rFonts w:ascii="Tahoma" w:eastAsiaTheme="minorEastAsia" w:hAnsi="Tahoma" w:cs="Tahoma"/>
      <w:sz w:val="16"/>
      <w:szCs w:val="16"/>
      <w:lang w:eastAsia="pl-PL"/>
    </w:rPr>
  </w:style>
  <w:style w:type="paragraph" w:customStyle="1" w:styleId="Default">
    <w:name w:val="Default"/>
    <w:rsid w:val="0061575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image" Target="media/image3.png"/><Relationship Id="rId7" Type="http://schemas.openxmlformats.org/officeDocument/2006/relationships/image" Target="media/image10.jpeg"/><Relationship Id="rId12" Type="http://schemas.openxmlformats.org/officeDocument/2006/relationships/image" Target="media/image5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11" Type="http://schemas.openxmlformats.org/officeDocument/2006/relationships/image" Target="media/image40.jpeg"/><Relationship Id="rId5" Type="http://schemas.openxmlformats.org/officeDocument/2006/relationships/image" Target="media/image4.jpeg"/><Relationship Id="rId10" Type="http://schemas.openxmlformats.org/officeDocument/2006/relationships/hyperlink" Target="https://www.google.pl/url?sa=i&amp;rct=j&amp;q=&amp;esrc=s&amp;source=images&amp;cd=&amp;ved=2ahUKEwihxue3hafhAhVMY5oKHdLADZAQjRx6BAgBEAU&amp;url=http://www.umwd.dolnyslask.pl/urzad/dla-mediow/do-pobrania/&amp;psig=AOvVaw0Szc1bMnM-xYn5BEY6K-JJ&amp;ust=1553938146802886" TargetMode="External"/><Relationship Id="rId4" Type="http://schemas.openxmlformats.org/officeDocument/2006/relationships/hyperlink" Target="https://www.google.pl/url?sa=i&amp;rct=j&amp;q=&amp;esrc=s&amp;source=images&amp;cd=&amp;ved=2ahUKEwihxue3hafhAhVMY5oKHdLADZAQjRx6BAgBEAU&amp;url=http://www.umwd.dolnyslask.pl/urzad/dla-mediow/do-pobrania/&amp;psig=AOvVaw0Szc1bMnM-xYn5BEY6K-JJ&amp;ust=1553938146802886" TargetMode="External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A9677CBD</Template>
  <TotalTime>0</TotalTime>
  <Pages>2</Pages>
  <Words>603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fronter</dc:creator>
  <cp:lastModifiedBy>Joanna Adamska</cp:lastModifiedBy>
  <cp:revision>2</cp:revision>
  <dcterms:created xsi:type="dcterms:W3CDTF">2021-07-16T07:20:00Z</dcterms:created>
  <dcterms:modified xsi:type="dcterms:W3CDTF">2021-07-16T07:20:00Z</dcterms:modified>
</cp:coreProperties>
</file>